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7552" w14:textId="197B92DB" w:rsidR="00DD70DB" w:rsidRDefault="00BC0192" w:rsidP="00DD70DB">
      <w:pPr>
        <w:jc w:val="center"/>
        <w:rPr>
          <w:rFonts w:ascii="Calibri" w:hAnsi="Calibri" w:cstheme="minorHAnsi"/>
          <w:b/>
          <w:bCs/>
          <w:color w:val="auto"/>
          <w:spacing w:val="60"/>
          <w:szCs w:val="24"/>
          <w:u w:val="single"/>
        </w:rPr>
      </w:pPr>
      <w:r w:rsidRPr="007851D0">
        <w:rPr>
          <w:rFonts w:ascii="Calibri" w:eastAsia="SimSun" w:hAnsi="Calibri" w:cs="Calibri"/>
          <w:noProof/>
          <w:color w:val="auto"/>
          <w:spacing w:val="40"/>
          <w:kern w:val="1"/>
          <w:lang w:val="fr-FR"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0F88D" wp14:editId="1AF53A5E">
                <wp:simplePos x="0" y="0"/>
                <wp:positionH relativeFrom="column">
                  <wp:posOffset>-2540</wp:posOffset>
                </wp:positionH>
                <wp:positionV relativeFrom="paragraph">
                  <wp:posOffset>439420</wp:posOffset>
                </wp:positionV>
                <wp:extent cx="5871210" cy="3917950"/>
                <wp:effectExtent l="0" t="0" r="15240" b="25400"/>
                <wp:wrapTopAndBottom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210" cy="3917950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w="12700" cap="flat" cmpd="sng" algn="ctr">
                          <a:solidFill>
                            <a:srgbClr val="FFF2C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78342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Dénomination de l’ASBL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 xml:space="preserve"> : </w:t>
                            </w:r>
                          </w:p>
                          <w:p w14:paraId="0F534502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088B22E4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Abréviation de l’ASBL (le cas échéant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) :</w:t>
                            </w:r>
                          </w:p>
                          <w:p w14:paraId="5CC62B0A" w14:textId="77777777" w:rsidR="00DD70DB" w:rsidRPr="00160DE0" w:rsidRDefault="00DD70DB" w:rsidP="00DD70DB">
                            <w:pPr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396E10E6" w14:textId="77777777" w:rsidR="00DD70DB" w:rsidRPr="00160DE0" w:rsidRDefault="00DD70DB" w:rsidP="00DD70DB">
                            <w:pPr>
                              <w:tabs>
                                <w:tab w:val="left" w:pos="390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Adresse (siège social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) :</w:t>
                            </w:r>
                          </w:p>
                          <w:p w14:paraId="4E8B2178" w14:textId="77777777" w:rsidR="00DD70DB" w:rsidRPr="00160DE0" w:rsidRDefault="00DD70DB" w:rsidP="00DD70DB">
                            <w:pPr>
                              <w:tabs>
                                <w:tab w:val="left" w:pos="390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4A8FD13C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Adresse du siège d’activités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 xml:space="preserve"> : </w:t>
                            </w:r>
                          </w:p>
                          <w:p w14:paraId="0A5AC012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56871AC6" w14:textId="02148273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Budget accordé par la commission communautaire française (</w:t>
                            </w:r>
                            <w:proofErr w:type="spellStart"/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Cocof</w:t>
                            </w:r>
                            <w:proofErr w:type="spellEnd"/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 xml:space="preserve">) dans le cadre de l’arrêté </w:t>
                            </w:r>
                            <w:r w:rsidRPr="0043242F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Initiative</w:t>
                            </w: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 xml:space="preserve"> 202</w:t>
                            </w:r>
                            <w:r w:rsidR="00BC0192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5</w:t>
                            </w: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/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 </w:t>
                            </w:r>
                            <w:proofErr w:type="gramStart"/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.  :  ………………€</w:t>
                            </w:r>
                          </w:p>
                          <w:p w14:paraId="181B0C87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60BC4E6A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Personne de contact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 xml:space="preserve"> :</w:t>
                            </w:r>
                          </w:p>
                          <w:p w14:paraId="33191B44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6537C29D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Titre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 :</w:t>
                            </w:r>
                          </w:p>
                          <w:p w14:paraId="2731E2BE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3FD46778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Téléphone</w:t>
                            </w:r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 :</w:t>
                            </w:r>
                          </w:p>
                          <w:p w14:paraId="52923545" w14:textId="77777777" w:rsidR="00DD70DB" w:rsidRPr="00160DE0" w:rsidRDefault="00DD70DB" w:rsidP="00DD70DB">
                            <w:pPr>
                              <w:tabs>
                                <w:tab w:val="left" w:pos="375"/>
                              </w:tabs>
                              <w:rPr>
                                <w:rFonts w:cs="Calibri"/>
                                <w:spacing w:val="40"/>
                                <w:szCs w:val="24"/>
                              </w:rPr>
                            </w:pPr>
                          </w:p>
                          <w:p w14:paraId="4E126744" w14:textId="77777777" w:rsidR="00DD70DB" w:rsidRPr="00160DE0" w:rsidRDefault="00DD70DB" w:rsidP="00DD70DB">
                            <w:pPr>
                              <w:rPr>
                                <w:szCs w:val="24"/>
                              </w:rPr>
                            </w:pPr>
                            <w:proofErr w:type="gramStart"/>
                            <w:r w:rsidRPr="00160DE0">
                              <w:rPr>
                                <w:rFonts w:cs="Calibri"/>
                                <w:b/>
                                <w:bCs/>
                                <w:spacing w:val="40"/>
                                <w:szCs w:val="24"/>
                              </w:rPr>
                              <w:t>E-mail</w:t>
                            </w:r>
                            <w:proofErr w:type="gramEnd"/>
                            <w:r w:rsidRPr="00160DE0">
                              <w:rPr>
                                <w:rFonts w:cs="Calibri"/>
                                <w:spacing w:val="40"/>
                                <w:szCs w:val="24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0F88D" id="Rectangle 38" o:spid="_x0000_s1026" style="position:absolute;left:0;text-align:left;margin-left:-.2pt;margin-top:34.6pt;width:462.3pt;height:3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" fillcolor="#fff2cc" strokecolor="#bcb295" strokeweight="1pt">
                <v:textbox>
                  <w:txbxContent>
                    <w:p w14:paraId="43578342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Dénomination de l’ASBL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 xml:space="preserve"> : </w:t>
                      </w:r>
                    </w:p>
                    <w:p w14:paraId="0F534502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088B22E4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Abréviation de l’ASBL (le cas échéant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) :</w:t>
                      </w:r>
                    </w:p>
                    <w:p w14:paraId="5CC62B0A" w14:textId="77777777" w:rsidR="00DD70DB" w:rsidRPr="00160DE0" w:rsidRDefault="00DD70DB" w:rsidP="00DD70DB">
                      <w:pPr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396E10E6" w14:textId="77777777" w:rsidR="00DD70DB" w:rsidRPr="00160DE0" w:rsidRDefault="00DD70DB" w:rsidP="00DD70DB">
                      <w:pPr>
                        <w:tabs>
                          <w:tab w:val="left" w:pos="390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Adresse (siège social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) :</w:t>
                      </w:r>
                    </w:p>
                    <w:p w14:paraId="4E8B2178" w14:textId="77777777" w:rsidR="00DD70DB" w:rsidRPr="00160DE0" w:rsidRDefault="00DD70DB" w:rsidP="00DD70DB">
                      <w:pPr>
                        <w:tabs>
                          <w:tab w:val="left" w:pos="390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4A8FD13C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Adresse du siège d’activités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 xml:space="preserve"> : </w:t>
                      </w:r>
                    </w:p>
                    <w:p w14:paraId="0A5AC012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56871AC6" w14:textId="02148273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Budget accordé par la commission communautaire française (</w:t>
                      </w:r>
                      <w:proofErr w:type="spellStart"/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Cocof</w:t>
                      </w:r>
                      <w:proofErr w:type="spellEnd"/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 xml:space="preserve">) dans le cadre de l’arrêté </w:t>
                      </w:r>
                      <w:r w:rsidRPr="0043242F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Initiative</w:t>
                      </w: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 xml:space="preserve"> 202</w:t>
                      </w:r>
                      <w:r w:rsidR="00BC0192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5</w:t>
                      </w: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/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 </w:t>
                      </w:r>
                      <w:proofErr w:type="gramStart"/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…….</w:t>
                      </w:r>
                      <w:proofErr w:type="gramEnd"/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.  :  ………………€</w:t>
                      </w:r>
                    </w:p>
                    <w:p w14:paraId="181B0C87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60BC4E6A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Personne de contact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 xml:space="preserve"> :</w:t>
                      </w:r>
                    </w:p>
                    <w:p w14:paraId="33191B44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6537C29D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Titre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 :</w:t>
                      </w:r>
                    </w:p>
                    <w:p w14:paraId="2731E2BE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3FD46778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Téléphone</w:t>
                      </w:r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 :</w:t>
                      </w:r>
                    </w:p>
                    <w:p w14:paraId="52923545" w14:textId="77777777" w:rsidR="00DD70DB" w:rsidRPr="00160DE0" w:rsidRDefault="00DD70DB" w:rsidP="00DD70DB">
                      <w:pPr>
                        <w:tabs>
                          <w:tab w:val="left" w:pos="375"/>
                        </w:tabs>
                        <w:rPr>
                          <w:rFonts w:cs="Calibri"/>
                          <w:spacing w:val="40"/>
                          <w:szCs w:val="24"/>
                        </w:rPr>
                      </w:pPr>
                    </w:p>
                    <w:p w14:paraId="4E126744" w14:textId="77777777" w:rsidR="00DD70DB" w:rsidRPr="00160DE0" w:rsidRDefault="00DD70DB" w:rsidP="00DD70DB">
                      <w:pPr>
                        <w:rPr>
                          <w:szCs w:val="24"/>
                        </w:rPr>
                      </w:pPr>
                      <w:proofErr w:type="gramStart"/>
                      <w:r w:rsidRPr="00160DE0">
                        <w:rPr>
                          <w:rFonts w:cs="Calibri"/>
                          <w:b/>
                          <w:bCs/>
                          <w:spacing w:val="40"/>
                          <w:szCs w:val="24"/>
                        </w:rPr>
                        <w:t>E-mail</w:t>
                      </w:r>
                      <w:proofErr w:type="gramEnd"/>
                      <w:r w:rsidRPr="00160DE0">
                        <w:rPr>
                          <w:rFonts w:cs="Calibri"/>
                          <w:spacing w:val="40"/>
                          <w:szCs w:val="24"/>
                        </w:rPr>
                        <w:t> 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D70DB" w:rsidRPr="003C6F32">
        <w:rPr>
          <w:rFonts w:ascii="Calibri" w:hAnsi="Calibri" w:cstheme="minorHAnsi"/>
          <w:b/>
          <w:bCs/>
          <w:color w:val="auto"/>
          <w:spacing w:val="60"/>
          <w:szCs w:val="24"/>
          <w:u w:val="single"/>
        </w:rPr>
        <w:t>RAPPORT D’ACTIVITES – INITIATIVE 202</w:t>
      </w:r>
      <w:r>
        <w:rPr>
          <w:rFonts w:ascii="Calibri" w:hAnsi="Calibri" w:cstheme="minorHAnsi"/>
          <w:b/>
          <w:bCs/>
          <w:color w:val="auto"/>
          <w:spacing w:val="60"/>
          <w:szCs w:val="24"/>
          <w:u w:val="single"/>
        </w:rPr>
        <w:t>5</w:t>
      </w:r>
    </w:p>
    <w:p w14:paraId="1971878F" w14:textId="08254959" w:rsidR="00DD70DB" w:rsidRDefault="00DD70DB" w:rsidP="00DD70DB">
      <w:pPr>
        <w:rPr>
          <w:rFonts w:ascii="Calibri" w:hAnsi="Calibri" w:cstheme="minorHAnsi"/>
          <w:b/>
          <w:color w:val="07008E" w:themeColor="accent1" w:themeShade="BF"/>
          <w:spacing w:val="60"/>
          <w:sz w:val="28"/>
          <w:szCs w:val="28"/>
        </w:rPr>
      </w:pPr>
    </w:p>
    <w:p w14:paraId="336A3857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Rapport à joindre aux pièces justificatives et à adresser à </w:t>
      </w:r>
      <w:hyperlink r:id="rId11" w:history="1">
        <w:r w:rsidRPr="00B4797E">
          <w:rPr>
            <w:rStyle w:val="Lienhypertexte"/>
            <w:rFonts w:ascii="Calibri" w:eastAsia="SimSun" w:hAnsi="Calibri" w:cs="Calibri"/>
            <w:kern w:val="1"/>
            <w:szCs w:val="24"/>
            <w:lang w:val="fr-FR" w:eastAsia="zh-CN" w:bidi="hi-IN"/>
          </w:rPr>
          <w:t>cohesionsociale@spfb.brussels</w:t>
        </w:r>
      </w:hyperlink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 xml:space="preserve"> : </w:t>
      </w:r>
    </w:p>
    <w:p w14:paraId="0D002EB6" w14:textId="77777777" w:rsidR="00DD70DB" w:rsidRPr="007851D0" w:rsidRDefault="00DD70DB" w:rsidP="00DD7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E5E5"/>
        <w:jc w:val="center"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Commission communautaire française</w:t>
      </w:r>
    </w:p>
    <w:p w14:paraId="5B0CAC12" w14:textId="77777777" w:rsidR="00DD70DB" w:rsidRPr="007851D0" w:rsidRDefault="00DD70DB" w:rsidP="00DD7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E5E5"/>
        <w:jc w:val="center"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Service Cohésion sociale</w:t>
      </w:r>
    </w:p>
    <w:p w14:paraId="103211F9" w14:textId="77777777" w:rsidR="00DD70DB" w:rsidRPr="007851D0" w:rsidRDefault="00DD70DB" w:rsidP="00DD7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E5E5"/>
        <w:jc w:val="center"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Rue des Palais 42</w:t>
      </w:r>
    </w:p>
    <w:p w14:paraId="6BE8325B" w14:textId="77777777" w:rsidR="00DD70DB" w:rsidRPr="007851D0" w:rsidRDefault="00DD70DB" w:rsidP="00DD7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E5E5"/>
        <w:jc w:val="center"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1030 Bruxelles</w:t>
      </w:r>
    </w:p>
    <w:p w14:paraId="45E0B00A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</w:p>
    <w:p w14:paraId="57CE4786" w14:textId="77777777" w:rsidR="00DD70DB" w:rsidRPr="007851D0" w:rsidRDefault="00DD70DB" w:rsidP="00DD70DB">
      <w:pPr>
        <w:numPr>
          <w:ilvl w:val="0"/>
          <w:numId w:val="10"/>
        </w:numPr>
        <w:spacing w:after="0"/>
        <w:contextualSpacing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Décrivez le projet réalisé grâce à la subvention qui vous a été octroyée :</w:t>
      </w:r>
    </w:p>
    <w:p w14:paraId="1F9ABBFE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</w:p>
    <w:p w14:paraId="0E2AD0B9" w14:textId="178F1956" w:rsidR="00DD70DB" w:rsidRPr="007851D0" w:rsidRDefault="00DD70DB" w:rsidP="00DD70DB">
      <w:pPr>
        <w:numPr>
          <w:ilvl w:val="0"/>
          <w:numId w:val="10"/>
        </w:numPr>
        <w:spacing w:after="0"/>
        <w:contextualSpacing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Quel est le public touché par ce projet ?</w:t>
      </w:r>
      <w:r w:rsidR="005D3168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 xml:space="preserve"> </w:t>
      </w:r>
      <w:r w:rsidR="005D3168" w:rsidRPr="005D3168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 xml:space="preserve">Veuillez en décrire les </w:t>
      </w:r>
      <w:r w:rsidR="005D3168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caractéristiques</w:t>
      </w:r>
      <w:r w:rsidR="005D3168" w:rsidRPr="005D3168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 xml:space="preserve"> </w:t>
      </w:r>
      <w:r w:rsidR="005D3168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et le nombre.</w:t>
      </w:r>
    </w:p>
    <w:p w14:paraId="1B960DB2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</w:p>
    <w:p w14:paraId="669819E3" w14:textId="77777777" w:rsidR="00DD70DB" w:rsidRPr="007851D0" w:rsidRDefault="00DD70DB" w:rsidP="00DD70DB">
      <w:pPr>
        <w:numPr>
          <w:ilvl w:val="0"/>
          <w:numId w:val="10"/>
        </w:numPr>
        <w:spacing w:after="0"/>
        <w:contextualSpacing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Avez-vous pu mettre en œuvre les actions telles que prévues dans votre projet ?</w:t>
      </w:r>
    </w:p>
    <w:p w14:paraId="74260A74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ab/>
        <w:t>Si non pour quelles raisons ?</w:t>
      </w:r>
    </w:p>
    <w:p w14:paraId="726C010B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</w:p>
    <w:p w14:paraId="3470FB68" w14:textId="77777777" w:rsidR="00DD70DB" w:rsidRPr="007851D0" w:rsidRDefault="00DD70DB" w:rsidP="00DD70DB">
      <w:pPr>
        <w:numPr>
          <w:ilvl w:val="0"/>
          <w:numId w:val="10"/>
        </w:numPr>
        <w:spacing w:after="0"/>
        <w:contextualSpacing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Quelles sont les perspectives de votre projet ?</w:t>
      </w:r>
    </w:p>
    <w:p w14:paraId="6D699AB9" w14:textId="77777777" w:rsidR="00DD70DB" w:rsidRPr="007851D0" w:rsidRDefault="00DD70DB" w:rsidP="00DD70DB">
      <w:pP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</w:p>
    <w:p w14:paraId="14D41B29" w14:textId="66C8884E" w:rsidR="00A20352" w:rsidRPr="00BC0192" w:rsidRDefault="00DD70DB" w:rsidP="00714480">
      <w:pPr>
        <w:numPr>
          <w:ilvl w:val="0"/>
          <w:numId w:val="10"/>
        </w:numPr>
        <w:spacing w:after="0"/>
        <w:contextualSpacing/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</w:pP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Autres remarques, constats ou suggestions.</w:t>
      </w:r>
      <w:r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 xml:space="preserve"> </w:t>
      </w:r>
      <w:r w:rsidRPr="007851D0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Précisez</w:t>
      </w:r>
      <w:r w:rsidR="005D3168">
        <w:rPr>
          <w:rFonts w:ascii="Calibri" w:eastAsia="SimSun" w:hAnsi="Calibri" w:cs="Calibri"/>
          <w:color w:val="auto"/>
          <w:kern w:val="1"/>
          <w:szCs w:val="24"/>
          <w:lang w:val="fr-FR" w:eastAsia="zh-CN" w:bidi="hi-IN"/>
        </w:rPr>
        <w:t>.</w:t>
      </w:r>
    </w:p>
    <w:sectPr w:rsidR="00A20352" w:rsidRPr="00BC0192" w:rsidSect="001379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2B1EB" w14:textId="77777777" w:rsidR="00796B15" w:rsidRDefault="00796B15" w:rsidP="00FB3757">
      <w:pPr>
        <w:spacing w:after="0" w:line="240" w:lineRule="auto"/>
      </w:pPr>
      <w:r>
        <w:separator/>
      </w:r>
    </w:p>
  </w:endnote>
  <w:endnote w:type="continuationSeparator" w:id="0">
    <w:p w14:paraId="167D3278" w14:textId="77777777" w:rsidR="00796B15" w:rsidRDefault="00796B1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7C21" w14:textId="77777777" w:rsidR="004E1B1A" w:rsidRDefault="004E1B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79D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803799F" wp14:editId="085D7BF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24910" w:rsidRPr="00D24910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185742"/>
      <w:docPartObj>
        <w:docPartGallery w:val="Page Numbers (Bottom of Page)"/>
        <w:docPartUnique/>
      </w:docPartObj>
    </w:sdtPr>
    <w:sdtEndPr/>
    <w:sdtContent>
      <w:p w14:paraId="2192CC17" w14:textId="30E6B16E" w:rsidR="005D3168" w:rsidRDefault="005D316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2365BEE" w14:textId="633FCC70" w:rsidR="003452B7" w:rsidRDefault="003452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A56C" w14:textId="77777777" w:rsidR="00796B15" w:rsidRDefault="00796B15" w:rsidP="00FB3757">
      <w:pPr>
        <w:spacing w:after="0" w:line="240" w:lineRule="auto"/>
      </w:pPr>
      <w:r>
        <w:separator/>
      </w:r>
    </w:p>
  </w:footnote>
  <w:footnote w:type="continuationSeparator" w:id="0">
    <w:p w14:paraId="5343FF29" w14:textId="77777777" w:rsidR="00796B15" w:rsidRDefault="00796B15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FF65" w14:textId="77777777" w:rsidR="004E1B1A" w:rsidRDefault="004E1B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5FD6" w14:textId="77777777" w:rsidR="004E1B1A" w:rsidRDefault="004E1B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6A55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568825A" wp14:editId="155D7A35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8E65546"/>
    <w:multiLevelType w:val="hybridMultilevel"/>
    <w:tmpl w:val="B742D6F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563762">
    <w:abstractNumId w:val="0"/>
  </w:num>
  <w:num w:numId="2" w16cid:durableId="1857424348">
    <w:abstractNumId w:val="0"/>
  </w:num>
  <w:num w:numId="3" w16cid:durableId="459953597">
    <w:abstractNumId w:val="0"/>
  </w:num>
  <w:num w:numId="4" w16cid:durableId="723875619">
    <w:abstractNumId w:val="0"/>
  </w:num>
  <w:num w:numId="5" w16cid:durableId="1330132355">
    <w:abstractNumId w:val="0"/>
  </w:num>
  <w:num w:numId="6" w16cid:durableId="1707676610">
    <w:abstractNumId w:val="0"/>
  </w:num>
  <w:num w:numId="7" w16cid:durableId="1489008560">
    <w:abstractNumId w:val="0"/>
  </w:num>
  <w:num w:numId="8" w16cid:durableId="481190762">
    <w:abstractNumId w:val="0"/>
  </w:num>
  <w:num w:numId="9" w16cid:durableId="1304971796">
    <w:abstractNumId w:val="0"/>
  </w:num>
  <w:num w:numId="10" w16cid:durableId="133372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F0"/>
    <w:rsid w:val="0000234C"/>
    <w:rsid w:val="0000690A"/>
    <w:rsid w:val="000203FB"/>
    <w:rsid w:val="00055F8A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2F6625"/>
    <w:rsid w:val="00301987"/>
    <w:rsid w:val="003452B7"/>
    <w:rsid w:val="00355E82"/>
    <w:rsid w:val="003C6E74"/>
    <w:rsid w:val="003C7EC0"/>
    <w:rsid w:val="003D7498"/>
    <w:rsid w:val="003E0475"/>
    <w:rsid w:val="003F2685"/>
    <w:rsid w:val="00431623"/>
    <w:rsid w:val="0046418A"/>
    <w:rsid w:val="004722FA"/>
    <w:rsid w:val="00474B8A"/>
    <w:rsid w:val="004B09B8"/>
    <w:rsid w:val="004B2B73"/>
    <w:rsid w:val="004B78D6"/>
    <w:rsid w:val="004D3C76"/>
    <w:rsid w:val="004E1B1A"/>
    <w:rsid w:val="00502F6B"/>
    <w:rsid w:val="0050726E"/>
    <w:rsid w:val="00511C08"/>
    <w:rsid w:val="005260B5"/>
    <w:rsid w:val="0053320C"/>
    <w:rsid w:val="0054088B"/>
    <w:rsid w:val="00553E46"/>
    <w:rsid w:val="005607C7"/>
    <w:rsid w:val="00570660"/>
    <w:rsid w:val="00594AD0"/>
    <w:rsid w:val="005B5445"/>
    <w:rsid w:val="005D3168"/>
    <w:rsid w:val="005D49CE"/>
    <w:rsid w:val="006433B8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76126"/>
    <w:rsid w:val="007901EA"/>
    <w:rsid w:val="00796B15"/>
    <w:rsid w:val="007A0E99"/>
    <w:rsid w:val="007A3696"/>
    <w:rsid w:val="007C759F"/>
    <w:rsid w:val="007C7D7D"/>
    <w:rsid w:val="007D2B13"/>
    <w:rsid w:val="00800229"/>
    <w:rsid w:val="008013E6"/>
    <w:rsid w:val="00803C11"/>
    <w:rsid w:val="00834368"/>
    <w:rsid w:val="00867ECB"/>
    <w:rsid w:val="00885F1F"/>
    <w:rsid w:val="0089453B"/>
    <w:rsid w:val="0089467D"/>
    <w:rsid w:val="008A6099"/>
    <w:rsid w:val="008D2608"/>
    <w:rsid w:val="008E3D6C"/>
    <w:rsid w:val="0091076D"/>
    <w:rsid w:val="009532C7"/>
    <w:rsid w:val="00955C06"/>
    <w:rsid w:val="00971BD0"/>
    <w:rsid w:val="009817EB"/>
    <w:rsid w:val="0098283D"/>
    <w:rsid w:val="00A053F0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3A85"/>
    <w:rsid w:val="00B279C8"/>
    <w:rsid w:val="00B36389"/>
    <w:rsid w:val="00B95459"/>
    <w:rsid w:val="00BA708C"/>
    <w:rsid w:val="00BC0192"/>
    <w:rsid w:val="00BD4C34"/>
    <w:rsid w:val="00BE7707"/>
    <w:rsid w:val="00C117BB"/>
    <w:rsid w:val="00C34E46"/>
    <w:rsid w:val="00C66CD9"/>
    <w:rsid w:val="00C9473E"/>
    <w:rsid w:val="00CF6105"/>
    <w:rsid w:val="00D15D93"/>
    <w:rsid w:val="00D24910"/>
    <w:rsid w:val="00D6134A"/>
    <w:rsid w:val="00D741D0"/>
    <w:rsid w:val="00D77235"/>
    <w:rsid w:val="00D923DA"/>
    <w:rsid w:val="00D94788"/>
    <w:rsid w:val="00DB43CF"/>
    <w:rsid w:val="00DC073B"/>
    <w:rsid w:val="00DD4422"/>
    <w:rsid w:val="00DD70DB"/>
    <w:rsid w:val="00DE4142"/>
    <w:rsid w:val="00DF0ADB"/>
    <w:rsid w:val="00DF225D"/>
    <w:rsid w:val="00E4574E"/>
    <w:rsid w:val="00E96253"/>
    <w:rsid w:val="00ED5C6B"/>
    <w:rsid w:val="00F36220"/>
    <w:rsid w:val="00F41A01"/>
    <w:rsid w:val="00F67562"/>
    <w:rsid w:val="00F70106"/>
    <w:rsid w:val="00F74229"/>
    <w:rsid w:val="00FB3757"/>
    <w:rsid w:val="00FB729B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3B996"/>
  <w15:chartTrackingRefBased/>
  <w15:docId w15:val="{C6E56D9A-CE76-4ADE-AF6E-C232BC39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character" w:styleId="Lienhypertexte">
    <w:name w:val="Hyperlink"/>
    <w:basedOn w:val="Policepardfaut"/>
    <w:uiPriority w:val="99"/>
    <w:unhideWhenUsed/>
    <w:rsid w:val="00DD70DB"/>
    <w:rPr>
      <w:color w:val="483FFF" w:themeColor="accent1" w:themeTint="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hesionsociale@spfb.brussel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ousseau\Downloads\Direction%20d'administration%20de%20l'Action%20sociale,%20de%20la%20sant&#233;,%20de%20la%20coh&#233;sion%20sociale%20et%20de%20l'enfance%20MAJ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6" ma:contentTypeDescription="Crée un document." ma:contentTypeScope="" ma:versionID="9ab17ce38c31829f04a4bd50c40276c0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57d39033aaaf8f3b1013e38f6846b4e6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81DB-E7DD-4890-A439-FB514F6706C1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ACF3E825-F662-4344-A63E-B27EA63A4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40B06-CBE0-4F29-AAF7-56247C9E6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5CDF8-799F-4600-B9C7-85EE570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Direction d'administration de l'Action sociale, de la santé, de la cohésion sociale et de l'enfance MAJ.dotx</Template>
  <TotalTime>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Loubna BEN YAACOUB</cp:lastModifiedBy>
  <cp:revision>2</cp:revision>
  <cp:lastPrinted>2021-04-14T13:35:00Z</cp:lastPrinted>
  <dcterms:created xsi:type="dcterms:W3CDTF">2025-09-22T14:55:00Z</dcterms:created>
  <dcterms:modified xsi:type="dcterms:W3CDTF">2025-09-22T14:55:00Z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